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0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2275"/>
        <w:gridCol w:w="1627"/>
        <w:gridCol w:w="527"/>
        <w:gridCol w:w="1793"/>
        <w:gridCol w:w="406"/>
        <w:gridCol w:w="33"/>
      </w:tblGrid>
      <w:tr w:rsidR="00C87328" w:rsidRPr="00C87328" w14:paraId="2926EF87" w14:textId="77777777" w:rsidTr="00380876">
        <w:trPr>
          <w:gridAfter w:val="1"/>
          <w:wAfter w:w="18" w:type="pct"/>
        </w:trPr>
        <w:tc>
          <w:tcPr>
            <w:tcW w:w="4982" w:type="pct"/>
            <w:gridSpan w:val="6"/>
            <w:shd w:val="clear" w:color="auto" w:fill="0079BC"/>
          </w:tcPr>
          <w:p w14:paraId="01EE2C52" w14:textId="4F7C6371" w:rsidR="00650259" w:rsidRPr="00380876" w:rsidRDefault="00380876" w:rsidP="00C87328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380876">
              <w:rPr>
                <w:rFonts w:ascii="Arial" w:hAnsi="Arial" w:cs="Arial"/>
                <w:sz w:val="24"/>
                <w:szCs w:val="24"/>
              </w:rPr>
              <w:t xml:space="preserve">Taufdatum: </w:t>
            </w:r>
          </w:p>
        </w:tc>
      </w:tr>
      <w:tr w:rsidR="00650259" w:rsidRPr="00C87328" w14:paraId="1472700C" w14:textId="77777777" w:rsidTr="000900A3">
        <w:trPr>
          <w:gridAfter w:val="1"/>
          <w:wAfter w:w="18" w:type="pct"/>
          <w:trHeight w:val="403"/>
        </w:trPr>
        <w:tc>
          <w:tcPr>
            <w:tcW w:w="4982" w:type="pct"/>
            <w:gridSpan w:val="6"/>
            <w:shd w:val="clear" w:color="auto" w:fill="auto"/>
          </w:tcPr>
          <w:p w14:paraId="7195A1F0" w14:textId="6965BFF7" w:rsidR="00A918E9" w:rsidRPr="00C87328" w:rsidRDefault="001C0EC7" w:rsidP="000900A3">
            <w:pPr>
              <w:tabs>
                <w:tab w:val="left" w:pos="21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      </w:t>
            </w:r>
          </w:p>
        </w:tc>
      </w:tr>
      <w:tr w:rsidR="0090596C" w:rsidRPr="002933EF" w14:paraId="324AA59A" w14:textId="77777777" w:rsidTr="00380876">
        <w:trPr>
          <w:gridAfter w:val="1"/>
          <w:wAfter w:w="18" w:type="pct"/>
        </w:trPr>
        <w:tc>
          <w:tcPr>
            <w:tcW w:w="4982" w:type="pct"/>
            <w:gridSpan w:val="6"/>
            <w:shd w:val="clear" w:color="auto" w:fill="0079BC"/>
          </w:tcPr>
          <w:p w14:paraId="05413994" w14:textId="7DEB2693" w:rsidR="00650259" w:rsidRPr="00380876" w:rsidRDefault="00380876" w:rsidP="00C87328">
            <w:pPr>
              <w:pStyle w:val="berschrift1"/>
              <w:outlineLvl w:val="0"/>
              <w:rPr>
                <w:rFonts w:ascii="Arial" w:hAnsi="Arial" w:cs="Arial"/>
                <w:color w:val="EFDFE1" w:themeColor="accent4" w:themeTint="33"/>
                <w:sz w:val="24"/>
                <w:szCs w:val="24"/>
              </w:rPr>
            </w:pPr>
            <w:r w:rsidRPr="00380876">
              <w:rPr>
                <w:rFonts w:ascii="Arial" w:hAnsi="Arial" w:cs="Arial"/>
                <w:sz w:val="24"/>
                <w:szCs w:val="24"/>
              </w:rPr>
              <w:t>Angaben Täufling</w:t>
            </w:r>
          </w:p>
        </w:tc>
      </w:tr>
      <w:tr w:rsidR="00650259" w:rsidRPr="00C87328" w14:paraId="7838D486" w14:textId="77777777" w:rsidTr="00380876">
        <w:trPr>
          <w:gridAfter w:val="3"/>
          <w:wAfter w:w="1232" w:type="pct"/>
        </w:trPr>
        <w:sdt>
          <w:sdtPr>
            <w:rPr>
              <w:rFonts w:ascii="Arial" w:hAnsi="Arial" w:cs="Arial"/>
              <w:sz w:val="20"/>
              <w:szCs w:val="20"/>
            </w:rPr>
            <w:id w:val="1384843028"/>
            <w:placeholder>
              <w:docPart w:val="1D11D40B425748CBA7FD8883E9F33F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3" w:type="pct"/>
                <w:vAlign w:val="bottom"/>
              </w:tcPr>
              <w:p w14:paraId="74BFDFAE" w14:textId="77777777" w:rsidR="00650259" w:rsidRPr="00380876" w:rsidRDefault="0090596C" w:rsidP="00380876">
                <w:pPr>
                  <w:pStyle w:val="Standardeinzug"/>
                  <w:ind w:left="37"/>
                  <w:rPr>
                    <w:rFonts w:ascii="Arial" w:hAnsi="Arial" w:cs="Arial"/>
                    <w:sz w:val="20"/>
                    <w:szCs w:val="20"/>
                  </w:rPr>
                </w:pPr>
                <w:r w:rsidRPr="00380876">
                  <w:rPr>
                    <w:rFonts w:ascii="Arial" w:hAnsi="Arial" w:cs="Arial"/>
                    <w:sz w:val="20"/>
                    <w:szCs w:val="20"/>
                    <w:lang w:bidi="de-DE"/>
                  </w:rPr>
                  <w:t>Vorname</w:t>
                </w:r>
              </w:p>
            </w:tc>
          </w:sdtContent>
        </w:sdt>
        <w:tc>
          <w:tcPr>
            <w:tcW w:w="2445" w:type="pct"/>
            <w:gridSpan w:val="3"/>
            <w:tcBorders>
              <w:bottom w:val="single" w:sz="4" w:space="0" w:color="auto"/>
            </w:tcBorders>
            <w:vAlign w:val="bottom"/>
          </w:tcPr>
          <w:p w14:paraId="7FF51523" w14:textId="00AC8B5C" w:rsidR="00650259" w:rsidRPr="00C87328" w:rsidRDefault="005F0F84" w:rsidP="00B00464">
            <w:pPr>
              <w:spacing w:before="120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650259" w:rsidRPr="00C87328" w14:paraId="29E3DE22" w14:textId="77777777" w:rsidTr="00380876">
        <w:trPr>
          <w:gridAfter w:val="3"/>
          <w:wAfter w:w="1232" w:type="pct"/>
        </w:trPr>
        <w:sdt>
          <w:sdtPr>
            <w:rPr>
              <w:rFonts w:ascii="Arial" w:hAnsi="Arial" w:cs="Arial"/>
              <w:sz w:val="20"/>
              <w:szCs w:val="20"/>
            </w:rPr>
            <w:id w:val="1166290108"/>
            <w:placeholder>
              <w:docPart w:val="DF39589992874E49A5FBA64A6FFF41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3" w:type="pct"/>
                <w:vAlign w:val="bottom"/>
              </w:tcPr>
              <w:p w14:paraId="373E1FC7" w14:textId="77777777" w:rsidR="00650259" w:rsidRPr="00380876" w:rsidRDefault="0090596C" w:rsidP="00380876">
                <w:pPr>
                  <w:pStyle w:val="Standardeinzug"/>
                  <w:ind w:left="37"/>
                  <w:rPr>
                    <w:rFonts w:ascii="Arial" w:hAnsi="Arial" w:cs="Arial"/>
                    <w:sz w:val="20"/>
                    <w:szCs w:val="20"/>
                  </w:rPr>
                </w:pPr>
                <w:r w:rsidRPr="00380876">
                  <w:rPr>
                    <w:rFonts w:ascii="Arial" w:hAnsi="Arial" w:cs="Arial"/>
                    <w:sz w:val="20"/>
                    <w:szCs w:val="20"/>
                    <w:lang w:bidi="de-DE"/>
                  </w:rPr>
                  <w:t>Nachname</w:t>
                </w:r>
              </w:p>
            </w:tc>
          </w:sdtContent>
        </w:sdt>
        <w:tc>
          <w:tcPr>
            <w:tcW w:w="24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55DBF3" w14:textId="5A8E3DB5" w:rsidR="00650259" w:rsidRPr="001C0EC7" w:rsidRDefault="001C0EC7" w:rsidP="00380876">
            <w:pPr>
              <w:spacing w:before="120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  <w:r w:rsidR="00CF2276" w:rsidRPr="001C0EC7">
              <w:rPr>
                <w:rFonts w:ascii="Arial" w:hAnsi="Arial" w:cs="Arial"/>
                <w:noProof/>
              </w:rPr>
              <w:t> </w:t>
            </w:r>
            <w:r w:rsidR="00CF2276" w:rsidRPr="001C0EC7">
              <w:rPr>
                <w:rFonts w:ascii="Arial" w:hAnsi="Arial" w:cs="Arial"/>
                <w:noProof/>
              </w:rPr>
              <w:t> </w:t>
            </w:r>
          </w:p>
        </w:tc>
      </w:tr>
      <w:tr w:rsidR="00C87328" w:rsidRPr="00C87328" w14:paraId="731BD8FD" w14:textId="77777777" w:rsidTr="00380876">
        <w:trPr>
          <w:gridAfter w:val="3"/>
          <w:wAfter w:w="1232" w:type="pct"/>
        </w:trPr>
        <w:tc>
          <w:tcPr>
            <w:tcW w:w="1323" w:type="pct"/>
            <w:vAlign w:val="bottom"/>
          </w:tcPr>
          <w:p w14:paraId="25CD8490" w14:textId="2774DD86" w:rsidR="00C87328" w:rsidRPr="00380876" w:rsidRDefault="00380876" w:rsidP="00380876">
            <w:pPr>
              <w:pStyle w:val="Standardeinzug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380876">
              <w:rPr>
                <w:rFonts w:ascii="Arial" w:hAnsi="Arial" w:cs="Arial"/>
                <w:sz w:val="20"/>
                <w:szCs w:val="20"/>
              </w:rPr>
              <w:t>Geburtsdatum</w:t>
            </w:r>
            <w:r w:rsidR="00C87328" w:rsidRPr="0038087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63435B" w14:textId="4A7C7645" w:rsidR="00C87328" w:rsidRPr="00C87328" w:rsidRDefault="001C0EC7" w:rsidP="00380876">
            <w:pPr>
              <w:spacing w:before="120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  <w:r w:rsidR="00CF2276" w:rsidRPr="00FD583D">
              <w:rPr>
                <w:rFonts w:ascii="Arial" w:hAnsi="Arial" w:cs="Arial"/>
                <w:noProof/>
                <w:u w:val="single"/>
              </w:rPr>
              <w:t> </w:t>
            </w:r>
          </w:p>
        </w:tc>
      </w:tr>
      <w:tr w:rsidR="00650259" w:rsidRPr="00C87328" w14:paraId="22211CA0" w14:textId="77777777" w:rsidTr="00380876">
        <w:trPr>
          <w:gridAfter w:val="3"/>
          <w:wAfter w:w="1232" w:type="pct"/>
        </w:trPr>
        <w:tc>
          <w:tcPr>
            <w:tcW w:w="1323" w:type="pct"/>
            <w:vAlign w:val="bottom"/>
          </w:tcPr>
          <w:p w14:paraId="0E606770" w14:textId="1DACB898" w:rsidR="00650259" w:rsidRPr="00380876" w:rsidRDefault="00380876" w:rsidP="00380876">
            <w:pPr>
              <w:pStyle w:val="Standardeinzug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380876"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2445" w:type="pct"/>
            <w:gridSpan w:val="3"/>
            <w:tcBorders>
              <w:bottom w:val="single" w:sz="4" w:space="0" w:color="auto"/>
            </w:tcBorders>
            <w:vAlign w:val="bottom"/>
          </w:tcPr>
          <w:p w14:paraId="236CDB2D" w14:textId="5B5A1481" w:rsidR="00650259" w:rsidRPr="00C87328" w:rsidRDefault="001C0EC7" w:rsidP="00380876">
            <w:pPr>
              <w:spacing w:before="120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  <w:r w:rsidR="00CF2276" w:rsidRPr="00FD583D">
              <w:rPr>
                <w:rFonts w:ascii="Arial" w:hAnsi="Arial" w:cs="Arial"/>
                <w:noProof/>
                <w:u w:val="single"/>
              </w:rPr>
              <w:t> </w:t>
            </w:r>
          </w:p>
        </w:tc>
      </w:tr>
      <w:tr w:rsidR="00380876" w:rsidRPr="00C87328" w14:paraId="7358DE2D" w14:textId="77777777" w:rsidTr="00380876">
        <w:trPr>
          <w:gridAfter w:val="3"/>
          <w:wAfter w:w="1232" w:type="pct"/>
        </w:trPr>
        <w:tc>
          <w:tcPr>
            <w:tcW w:w="1323" w:type="pct"/>
            <w:vAlign w:val="bottom"/>
          </w:tcPr>
          <w:p w14:paraId="776A2CCE" w14:textId="77777777" w:rsidR="00380876" w:rsidRDefault="00380876" w:rsidP="00380876">
            <w:pPr>
              <w:pStyle w:val="Standardeinzug"/>
              <w:ind w:left="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5" w:type="pct"/>
            <w:gridSpan w:val="3"/>
            <w:tcBorders>
              <w:bottom w:val="single" w:sz="4" w:space="0" w:color="auto"/>
            </w:tcBorders>
            <w:vAlign w:val="bottom"/>
          </w:tcPr>
          <w:p w14:paraId="3F45C9BB" w14:textId="77777777" w:rsidR="00380876" w:rsidRPr="00C87328" w:rsidRDefault="00380876" w:rsidP="00380876">
            <w:pPr>
              <w:spacing w:before="120"/>
              <w:ind w:left="3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0876" w:rsidRPr="003A4871" w14:paraId="2B928AA5" w14:textId="77777777" w:rsidTr="00380876">
        <w:tc>
          <w:tcPr>
            <w:tcW w:w="5000" w:type="pct"/>
            <w:gridSpan w:val="7"/>
            <w:shd w:val="clear" w:color="auto" w:fill="0079BC"/>
          </w:tcPr>
          <w:p w14:paraId="4989190B" w14:textId="2D09E44E" w:rsidR="00380876" w:rsidRPr="00D66474" w:rsidRDefault="00380876" w:rsidP="000C7773">
            <w:pPr>
              <w:pStyle w:val="berschrift1"/>
              <w:tabs>
                <w:tab w:val="left" w:pos="4712"/>
              </w:tabs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66474">
              <w:rPr>
                <w:rFonts w:ascii="Arial" w:hAnsi="Arial" w:cs="Arial"/>
                <w:sz w:val="24"/>
                <w:szCs w:val="24"/>
              </w:rPr>
              <w:t xml:space="preserve">Personalien </w:t>
            </w:r>
            <w:r w:rsidR="000C7773">
              <w:rPr>
                <w:rFonts w:ascii="Arial" w:hAnsi="Arial" w:cs="Arial"/>
                <w:sz w:val="24"/>
                <w:szCs w:val="24"/>
              </w:rPr>
              <w:t>Eltern</w:t>
            </w:r>
            <w:r w:rsidRPr="00D66474">
              <w:rPr>
                <w:rFonts w:ascii="Arial" w:hAnsi="Arial" w:cs="Arial"/>
                <w:sz w:val="24"/>
                <w:szCs w:val="24"/>
              </w:rPr>
              <w:tab/>
              <w:t xml:space="preserve">Personalien </w:t>
            </w:r>
            <w:r w:rsidR="000C7773">
              <w:rPr>
                <w:rFonts w:ascii="Arial" w:hAnsi="Arial" w:cs="Arial"/>
                <w:sz w:val="24"/>
                <w:szCs w:val="24"/>
              </w:rPr>
              <w:t>Eltern</w:t>
            </w:r>
          </w:p>
        </w:tc>
      </w:tr>
      <w:tr w:rsidR="001C0EC7" w:rsidRPr="003A4871" w14:paraId="627D5BD8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2FDDB901" w14:textId="77777777" w:rsidR="001C0EC7" w:rsidRPr="00C7490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680F25C4" w14:textId="4483C37D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bookmarkStart w:id="0" w:name="_GoBack"/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bookmarkEnd w:id="0"/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2828B835" w14:textId="77777777" w:rsidR="001C0EC7" w:rsidRPr="00C7490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3D2F813A" w14:textId="53D9523C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64D50FA5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7E395C22" w14:textId="77777777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79908F6A" w14:textId="3654D6B2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39DADA82" w14:textId="77777777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1BFD7097" w14:textId="5334AB73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179FB428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01A567D7" w14:textId="64E3492F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Ledig Name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418D51F0" w14:textId="4BF6CF27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658D2BD1" w14:textId="707F6B98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Ledig Name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73D6EF1A" w14:textId="26A24AF2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60D6DA91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5CC60F05" w14:textId="77777777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353B2A1A" w14:textId="06F8ABB5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39CB07E1" w14:textId="77777777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Strasse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3CFA13D0" w14:textId="3B21FC88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5FE040A0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2D8BDBDF" w14:textId="77777777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PLZ/Ort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697EC2C4" w14:textId="0850BC9B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3F02C15B" w14:textId="77777777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PLZ/Ort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67C085F7" w14:textId="21E1C659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239B469F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391C298B" w14:textId="77777777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08729729" w14:textId="344A9209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2F1DB552" w14:textId="77777777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21C1D1D3" w14:textId="6D830F1C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67D1C533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16F119BB" w14:textId="77777777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3A74D7DA" w14:textId="132E0359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2F899386" w14:textId="77777777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4BED408A" w14:textId="57E789A6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3C3E0867" w14:textId="77777777" w:rsidTr="006D66B4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1D0B39CA" w14:textId="6E7C6BDB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52B4C250" w14:textId="1936C9DE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15510D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7B8F5F49" w14:textId="547B282F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464766C2" w14:textId="68989578" w:rsidR="001C0EC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59094E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3B067B" w:rsidRPr="003A4871" w14:paraId="5BD03582" w14:textId="77777777" w:rsidTr="00380876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195CDD38" w14:textId="77777777" w:rsidR="003B067B" w:rsidRDefault="003B067B" w:rsidP="0055565F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6" w:type="pct"/>
            <w:tcBorders>
              <w:bottom w:val="single" w:sz="4" w:space="0" w:color="auto"/>
            </w:tcBorders>
            <w:vAlign w:val="bottom"/>
          </w:tcPr>
          <w:p w14:paraId="1A9F5D00" w14:textId="25B49100" w:rsidR="003B067B" w:rsidRPr="00C74907" w:rsidRDefault="001C0EC7" w:rsidP="0055565F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</w:p>
        </w:tc>
        <w:tc>
          <w:tcPr>
            <w:tcW w:w="898" w:type="pct"/>
            <w:vAlign w:val="bottom"/>
          </w:tcPr>
          <w:p w14:paraId="6EBF908E" w14:textId="77777777" w:rsidR="003B067B" w:rsidRDefault="003B067B" w:rsidP="0055565F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  <w:vAlign w:val="bottom"/>
          </w:tcPr>
          <w:p w14:paraId="46198355" w14:textId="77777777" w:rsidR="003B067B" w:rsidRDefault="003B067B" w:rsidP="0055565F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67B" w:rsidRPr="003A4871" w14:paraId="22837DE2" w14:textId="77777777" w:rsidTr="0055565F">
        <w:tc>
          <w:tcPr>
            <w:tcW w:w="5000" w:type="pct"/>
            <w:gridSpan w:val="7"/>
            <w:shd w:val="clear" w:color="auto" w:fill="0079BC"/>
          </w:tcPr>
          <w:p w14:paraId="004642F6" w14:textId="0EFCF377" w:rsidR="003B067B" w:rsidRPr="00D66474" w:rsidRDefault="003B067B" w:rsidP="0054718A">
            <w:pPr>
              <w:pStyle w:val="berschrift1"/>
              <w:tabs>
                <w:tab w:val="left" w:pos="4712"/>
              </w:tabs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66474">
              <w:rPr>
                <w:rFonts w:ascii="Arial" w:hAnsi="Arial" w:cs="Arial"/>
                <w:sz w:val="24"/>
                <w:szCs w:val="24"/>
              </w:rPr>
              <w:t xml:space="preserve">Personalien </w:t>
            </w:r>
            <w:r>
              <w:rPr>
                <w:rFonts w:ascii="Arial" w:hAnsi="Arial" w:cs="Arial"/>
                <w:sz w:val="24"/>
                <w:szCs w:val="24"/>
              </w:rPr>
              <w:t>Patin</w:t>
            </w:r>
            <w:r w:rsidRPr="00D66474">
              <w:rPr>
                <w:rFonts w:ascii="Arial" w:hAnsi="Arial" w:cs="Arial"/>
                <w:sz w:val="24"/>
                <w:szCs w:val="24"/>
              </w:rPr>
              <w:tab/>
              <w:t xml:space="preserve">Personalien </w:t>
            </w:r>
            <w:r>
              <w:rPr>
                <w:rFonts w:ascii="Arial" w:hAnsi="Arial" w:cs="Arial"/>
                <w:sz w:val="24"/>
                <w:szCs w:val="24"/>
              </w:rPr>
              <w:t>Pate</w:t>
            </w:r>
          </w:p>
        </w:tc>
      </w:tr>
      <w:tr w:rsidR="001C0EC7" w:rsidRPr="003A4871" w14:paraId="2E0B0F17" w14:textId="77777777" w:rsidTr="002C354A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29810884" w14:textId="77777777" w:rsidR="001C0EC7" w:rsidRPr="00C7490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563087C5" w14:textId="7F1E5D74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1ED565E9" w14:textId="77777777" w:rsidR="001C0EC7" w:rsidRPr="00C7490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7BB37136" w14:textId="09730618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083C4FEC" w14:textId="77777777" w:rsidTr="002C354A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794EC38A" w14:textId="77777777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5DB06B55" w14:textId="4AF41C0F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541292CA" w14:textId="77777777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67963356" w14:textId="1CBD8F54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C0EC7" w:rsidRPr="003A4871" w14:paraId="51094B3C" w14:textId="77777777" w:rsidTr="002C354A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46212D1B" w14:textId="77777777" w:rsidR="001C0EC7" w:rsidRDefault="001C0EC7" w:rsidP="001C0EC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1256" w:type="pct"/>
            <w:tcBorders>
              <w:bottom w:val="single" w:sz="4" w:space="0" w:color="auto"/>
            </w:tcBorders>
          </w:tcPr>
          <w:p w14:paraId="01CC3E6D" w14:textId="11E53B1A" w:rsidR="001C0EC7" w:rsidRPr="00C7490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D00656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898" w:type="pct"/>
            <w:vAlign w:val="bottom"/>
          </w:tcPr>
          <w:p w14:paraId="1383985E" w14:textId="00FFB961" w:rsidR="001C0EC7" w:rsidRDefault="001C0EC7" w:rsidP="001C0EC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</w:tcPr>
          <w:p w14:paraId="3A790D8A" w14:textId="2F303D5E" w:rsidR="001C0EC7" w:rsidRDefault="001C0EC7" w:rsidP="001C0EC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3C342F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3B067B" w:rsidRPr="003A4871" w14:paraId="0F5A02A8" w14:textId="77777777" w:rsidTr="0055565F">
        <w:trPr>
          <w:gridAfter w:val="2"/>
          <w:wAfter w:w="242" w:type="pct"/>
        </w:trPr>
        <w:tc>
          <w:tcPr>
            <w:tcW w:w="1323" w:type="pct"/>
            <w:vAlign w:val="bottom"/>
          </w:tcPr>
          <w:p w14:paraId="2CA41BF7" w14:textId="77777777" w:rsidR="003B067B" w:rsidRDefault="003B067B" w:rsidP="0055565F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6" w:type="pct"/>
            <w:tcBorders>
              <w:bottom w:val="single" w:sz="4" w:space="0" w:color="auto"/>
            </w:tcBorders>
            <w:vAlign w:val="bottom"/>
          </w:tcPr>
          <w:p w14:paraId="2ED18C20" w14:textId="77777777" w:rsidR="003B067B" w:rsidRPr="00C74907" w:rsidRDefault="003B067B" w:rsidP="0055565F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pct"/>
            <w:vAlign w:val="bottom"/>
          </w:tcPr>
          <w:p w14:paraId="37F986B6" w14:textId="77777777" w:rsidR="003B067B" w:rsidRDefault="003B067B" w:rsidP="0055565F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1" w:type="pct"/>
            <w:gridSpan w:val="2"/>
            <w:tcBorders>
              <w:bottom w:val="single" w:sz="4" w:space="0" w:color="auto"/>
            </w:tcBorders>
            <w:vAlign w:val="bottom"/>
          </w:tcPr>
          <w:p w14:paraId="7AB1BAD9" w14:textId="77777777" w:rsidR="003B067B" w:rsidRDefault="003B067B" w:rsidP="0055565F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67B" w:rsidRPr="00C87328" w14:paraId="61CE8404" w14:textId="77777777" w:rsidTr="003B067B">
        <w:trPr>
          <w:gridAfter w:val="1"/>
          <w:wAfter w:w="18" w:type="pct"/>
        </w:trPr>
        <w:tc>
          <w:tcPr>
            <w:tcW w:w="4982" w:type="pct"/>
            <w:gridSpan w:val="6"/>
            <w:shd w:val="clear" w:color="auto" w:fill="0079BC"/>
          </w:tcPr>
          <w:p w14:paraId="43990E83" w14:textId="3CEAFCC7" w:rsidR="003B067B" w:rsidRPr="00380876" w:rsidRDefault="003B067B" w:rsidP="003B067B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Taufspruch</w:t>
            </w:r>
            <w:r w:rsidRPr="0038087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C0EC7" w:rsidRPr="00C87328" w14:paraId="1AF025BA" w14:textId="77777777" w:rsidTr="001C0EC7">
        <w:trPr>
          <w:gridAfter w:val="2"/>
          <w:wAfter w:w="242" w:type="pct"/>
          <w:trHeight w:val="769"/>
        </w:trPr>
        <w:tc>
          <w:tcPr>
            <w:tcW w:w="4758" w:type="pct"/>
            <w:gridSpan w:val="5"/>
          </w:tcPr>
          <w:p w14:paraId="2DDC2A92" w14:textId="77777777" w:rsidR="001C0EC7" w:rsidRDefault="001C0EC7" w:rsidP="001C0EC7">
            <w:pPr>
              <w:spacing w:before="120"/>
              <w:ind w:left="37"/>
              <w:rPr>
                <w:rFonts w:ascii="Arial" w:hAnsi="Arial" w:cs="Arial"/>
                <w:noProof/>
                <w:u w:val="single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  <w:r w:rsidRPr="00FD583D">
              <w:rPr>
                <w:rFonts w:ascii="Arial" w:hAnsi="Arial" w:cs="Arial"/>
                <w:noProof/>
                <w:u w:val="single"/>
              </w:rPr>
              <w:t> </w:t>
            </w:r>
          </w:p>
          <w:p w14:paraId="6E6E5CEF" w14:textId="7259F95B" w:rsidR="00B00464" w:rsidRPr="00C87328" w:rsidRDefault="00B00464" w:rsidP="001C0EC7">
            <w:pPr>
              <w:spacing w:before="120"/>
              <w:ind w:left="37"/>
              <w:rPr>
                <w:rFonts w:ascii="Arial" w:hAnsi="Arial" w:cs="Arial"/>
                <w:sz w:val="24"/>
                <w:szCs w:val="24"/>
              </w:rPr>
            </w:pP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separate"/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noProof/>
                <w:sz w:val="22"/>
                <w:szCs w:val="22"/>
                <w:u w:val="single"/>
              </w:rPr>
              <w:t> </w:t>
            </w:r>
            <w:r w:rsidRPr="00E43E09">
              <w:rPr>
                <w:rFonts w:ascii="Arial" w:hAnsi="Arial" w:cs="Arial"/>
                <w:b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19B3112E" w14:textId="05A6E3EA" w:rsidR="00875AAE" w:rsidRDefault="00875AAE" w:rsidP="00CB567B">
      <w:pPr>
        <w:spacing w:after="0"/>
        <w:rPr>
          <w:rFonts w:ascii="Arial" w:hAnsi="Arial" w:cs="Arial"/>
          <w:sz w:val="20"/>
          <w:szCs w:val="20"/>
        </w:rPr>
      </w:pPr>
    </w:p>
    <w:p w14:paraId="6E822A96" w14:textId="77777777" w:rsidR="00875AAE" w:rsidRDefault="00875AAE" w:rsidP="00CB567B">
      <w:pPr>
        <w:spacing w:after="0"/>
        <w:rPr>
          <w:rFonts w:ascii="Arial" w:hAnsi="Arial" w:cs="Arial"/>
          <w:sz w:val="20"/>
          <w:szCs w:val="20"/>
        </w:rPr>
      </w:pPr>
    </w:p>
    <w:p w14:paraId="0A813587" w14:textId="1F2480EA" w:rsidR="00CB567B" w:rsidRDefault="00CB567B" w:rsidP="00D67A0E">
      <w:pPr>
        <w:tabs>
          <w:tab w:val="left" w:pos="396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Datum:</w:t>
      </w:r>
      <w:r w:rsidR="001C0EC7">
        <w:rPr>
          <w:rFonts w:ascii="Arial" w:hAnsi="Arial" w:cs="Arial"/>
          <w:sz w:val="20"/>
          <w:szCs w:val="20"/>
        </w:rPr>
        <w:t xml:space="preserve"> </w:t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="00875AA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B2211">
        <w:rPr>
          <w:rFonts w:ascii="Arial" w:hAnsi="Arial" w:cs="Arial"/>
          <w:sz w:val="20"/>
          <w:szCs w:val="20"/>
        </w:rPr>
        <w:t>Unterschrift:</w:t>
      </w:r>
      <w:r w:rsidR="001C0EC7">
        <w:rPr>
          <w:rFonts w:ascii="Arial" w:hAnsi="Arial" w:cs="Arial"/>
          <w:sz w:val="20"/>
          <w:szCs w:val="20"/>
        </w:rPr>
        <w:t xml:space="preserve"> </w:t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1C0EC7" w:rsidRPr="00E43E09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14:paraId="26FBCDD0" w14:textId="7F4F35C7" w:rsidR="00CB567B" w:rsidRDefault="00CB567B" w:rsidP="00CB567B">
      <w:pPr>
        <w:spacing w:after="0"/>
        <w:rPr>
          <w:rFonts w:ascii="Arial" w:hAnsi="Arial" w:cs="Arial"/>
          <w:sz w:val="20"/>
          <w:szCs w:val="20"/>
        </w:rPr>
      </w:pPr>
    </w:p>
    <w:p w14:paraId="044B31C4" w14:textId="5C5AE2FA" w:rsidR="00970550" w:rsidRDefault="00970550" w:rsidP="00CB567B">
      <w:pPr>
        <w:spacing w:after="0"/>
        <w:rPr>
          <w:rFonts w:ascii="Arial" w:hAnsi="Arial" w:cs="Arial"/>
          <w:sz w:val="20"/>
          <w:szCs w:val="20"/>
        </w:rPr>
      </w:pPr>
    </w:p>
    <w:p w14:paraId="6165DB6B" w14:textId="040076E3" w:rsidR="00CB567B" w:rsidRDefault="00EA3647" w:rsidP="00CB567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CB567B">
        <w:rPr>
          <w:rFonts w:ascii="Arial" w:hAnsi="Arial" w:cs="Arial"/>
          <w:sz w:val="20"/>
          <w:szCs w:val="20"/>
        </w:rPr>
        <w:t xml:space="preserve">ormular </w:t>
      </w:r>
      <w:r w:rsidR="00CB567B" w:rsidRPr="00CB567B">
        <w:rPr>
          <w:rFonts w:ascii="Arial" w:hAnsi="Arial" w:cs="Arial"/>
          <w:b/>
          <w:sz w:val="20"/>
          <w:szCs w:val="20"/>
        </w:rPr>
        <w:t>vollständig</w:t>
      </w:r>
      <w:r w:rsidR="00CB567B">
        <w:rPr>
          <w:rFonts w:ascii="Arial" w:hAnsi="Arial" w:cs="Arial"/>
          <w:sz w:val="20"/>
          <w:szCs w:val="20"/>
        </w:rPr>
        <w:t xml:space="preserve"> ausgefüllt per Post oder </w:t>
      </w:r>
      <w:r w:rsidR="00640146">
        <w:rPr>
          <w:rFonts w:ascii="Arial" w:hAnsi="Arial" w:cs="Arial"/>
          <w:sz w:val="20"/>
          <w:szCs w:val="20"/>
        </w:rPr>
        <w:t>E</w:t>
      </w:r>
      <w:r w:rsidR="00CB567B">
        <w:rPr>
          <w:rFonts w:ascii="Arial" w:hAnsi="Arial" w:cs="Arial"/>
          <w:sz w:val="20"/>
          <w:szCs w:val="20"/>
        </w:rPr>
        <w:t xml:space="preserve">mail an: Evang.-ref. Kirchgemeinde Kilchberg, </w:t>
      </w:r>
      <w:r w:rsidR="0002284A">
        <w:rPr>
          <w:rFonts w:ascii="Arial" w:hAnsi="Arial" w:cs="Arial"/>
          <w:sz w:val="20"/>
          <w:szCs w:val="20"/>
        </w:rPr>
        <w:t>Ver</w:t>
      </w:r>
      <w:r w:rsidR="005F0F84">
        <w:rPr>
          <w:rFonts w:ascii="Arial" w:hAnsi="Arial" w:cs="Arial"/>
          <w:sz w:val="20"/>
          <w:szCs w:val="20"/>
        </w:rPr>
        <w:t>waltung</w:t>
      </w:r>
      <w:r w:rsidR="00CB567B">
        <w:rPr>
          <w:rFonts w:ascii="Arial" w:hAnsi="Arial" w:cs="Arial"/>
          <w:sz w:val="20"/>
          <w:szCs w:val="20"/>
        </w:rPr>
        <w:t>, Stockenstrasse 150, 8802 Kilchberg oder</w:t>
      </w:r>
      <w:r w:rsidR="00A46DF2">
        <w:rPr>
          <w:rFonts w:ascii="Arial" w:hAnsi="Arial" w:cs="Arial"/>
          <w:sz w:val="20"/>
          <w:szCs w:val="20"/>
        </w:rPr>
        <w:t xml:space="preserve"> i</w:t>
      </w:r>
      <w:r w:rsidR="00CB567B">
        <w:rPr>
          <w:rFonts w:ascii="Arial" w:hAnsi="Arial" w:cs="Arial"/>
          <w:sz w:val="20"/>
          <w:szCs w:val="20"/>
        </w:rPr>
        <w:t>nfo@refkilch.ch</w:t>
      </w:r>
    </w:p>
    <w:sectPr w:rsidR="00CB567B" w:rsidSect="00AC0757">
      <w:headerReference w:type="default" r:id="rId10"/>
      <w:footerReference w:type="default" r:id="rId11"/>
      <w:pgSz w:w="11906" w:h="16838" w:code="9"/>
      <w:pgMar w:top="1440" w:right="1440" w:bottom="816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881F9" w14:textId="77777777" w:rsidR="00E2592A" w:rsidRDefault="00E2592A" w:rsidP="00650259">
      <w:pPr>
        <w:spacing w:after="0" w:line="240" w:lineRule="auto"/>
      </w:pPr>
      <w:r>
        <w:separator/>
      </w:r>
    </w:p>
  </w:endnote>
  <w:endnote w:type="continuationSeparator" w:id="0">
    <w:p w14:paraId="17588948" w14:textId="77777777" w:rsidR="00E2592A" w:rsidRDefault="00E2592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D23C78-71DF-4D11-B23E-B6725096FE06}"/>
    <w:embedBold r:id="rId2" w:fontKey="{E386AE5B-2A6E-48B5-B67B-6EAF4156C22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44DF567-2379-4946-B392-6AF0864396CB}"/>
    <w:embedBold r:id="rId4" w:fontKey="{6DB011EC-6ECC-49D7-B978-DE2854A46E03}"/>
    <w:embedItalic r:id="rId5" w:fontKey="{55B53515-2DB7-46A4-9B70-D856F8238DC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635FF7A-72AF-4513-8013-1983727850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A8E15DD-D983-4B4C-84CD-BBE8E96F44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6565075F" w14:textId="77777777" w:rsidTr="00C4167A">
      <w:tc>
        <w:tcPr>
          <w:tcW w:w="4675" w:type="dxa"/>
          <w:vAlign w:val="center"/>
        </w:tcPr>
        <w:p w14:paraId="228CF2D7" w14:textId="77777777" w:rsidR="007F7B5D" w:rsidRPr="007F7B5D" w:rsidRDefault="007F7B5D" w:rsidP="00CD275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44CE7CB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FD8C34A" w14:textId="75FDF123" w:rsidR="0090596C" w:rsidRDefault="009F6FCE" w:rsidP="007F7B5D">
    <w:pPr>
      <w:pStyle w:val="KeinLeerraum"/>
    </w:pPr>
    <w:r>
      <w:t>cs/24.10.22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FE8C3" w14:textId="77777777" w:rsidR="00E2592A" w:rsidRDefault="00E2592A" w:rsidP="00650259">
      <w:pPr>
        <w:spacing w:after="0" w:line="240" w:lineRule="auto"/>
      </w:pPr>
      <w:r>
        <w:separator/>
      </w:r>
    </w:p>
  </w:footnote>
  <w:footnote w:type="continuationSeparator" w:id="0">
    <w:p w14:paraId="6B287E20" w14:textId="77777777" w:rsidR="00E2592A" w:rsidRDefault="00E2592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436"/>
      <w:gridCol w:w="6590"/>
    </w:tblGrid>
    <w:tr w:rsidR="002933EF" w:rsidRPr="002933EF" w14:paraId="0B150837" w14:textId="77777777" w:rsidTr="0090596C">
      <w:trPr>
        <w:trHeight w:val="990"/>
      </w:trPr>
      <w:tc>
        <w:tcPr>
          <w:tcW w:w="1350" w:type="dxa"/>
          <w:vAlign w:val="center"/>
        </w:tcPr>
        <w:p w14:paraId="008ED73C" w14:textId="04C60EE1" w:rsidR="0090596C" w:rsidRDefault="000900A3" w:rsidP="0090596C">
          <w:pPr>
            <w:pStyle w:val="Kopfzeile"/>
            <w:ind w:left="-108"/>
          </w:pPr>
          <w:bookmarkStart w:id="1" w:name="_Hlk521325785"/>
          <w:r w:rsidRPr="002572F8">
            <w:rPr>
              <w:color w:val="155078" w:themeColor="accent1"/>
              <w:lang w:val="de-CH" w:eastAsia="de-CH"/>
            </w:rPr>
            <w:drawing>
              <wp:anchor distT="0" distB="0" distL="114300" distR="114300" simplePos="0" relativeHeight="251659264" behindDoc="0" locked="0" layoutInCell="1" allowOverlap="1" wp14:anchorId="5F68B346" wp14:editId="65127413">
                <wp:simplePos x="0" y="0"/>
                <wp:positionH relativeFrom="column">
                  <wp:posOffset>-68580</wp:posOffset>
                </wp:positionH>
                <wp:positionV relativeFrom="paragraph">
                  <wp:posOffset>533400</wp:posOffset>
                </wp:positionV>
                <wp:extent cx="1400810" cy="933450"/>
                <wp:effectExtent l="0" t="0" r="8890" b="0"/>
                <wp:wrapSquare wrapText="bothSides"/>
                <wp:docPr id="4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810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2E3BC8B" w14:textId="0E7E432C" w:rsidR="00531711" w:rsidRPr="00A918E9" w:rsidRDefault="00531711" w:rsidP="00C87328">
          <w:pPr>
            <w:pStyle w:val="Kopfzeile"/>
            <w:spacing w:line="240" w:lineRule="auto"/>
            <w:rPr>
              <w:rFonts w:ascii="Arial" w:hAnsi="Arial" w:cs="Arial"/>
              <w:color w:val="auto"/>
              <w:sz w:val="40"/>
              <w:szCs w:val="40"/>
            </w:rPr>
          </w:pPr>
        </w:p>
        <w:p w14:paraId="75C4C642" w14:textId="3795B178" w:rsidR="00531711" w:rsidRDefault="00531711" w:rsidP="00C87328">
          <w:pPr>
            <w:pStyle w:val="Kopfzeile"/>
            <w:spacing w:line="240" w:lineRule="auto"/>
            <w:rPr>
              <w:rFonts w:ascii="Arial" w:hAnsi="Arial" w:cs="Arial"/>
              <w:color w:val="auto"/>
              <w:sz w:val="40"/>
              <w:szCs w:val="40"/>
            </w:rPr>
          </w:pPr>
        </w:p>
        <w:p w14:paraId="22F6F801" w14:textId="77777777" w:rsidR="003B067B" w:rsidRPr="003B067B" w:rsidRDefault="00C87328" w:rsidP="003B067B">
          <w:pPr>
            <w:pStyle w:val="Kopfzeile"/>
            <w:spacing w:line="240" w:lineRule="auto"/>
            <w:rPr>
              <w:rFonts w:ascii="Arial" w:hAnsi="Arial" w:cs="Arial"/>
              <w:color w:val="0079BC"/>
              <w:sz w:val="32"/>
              <w:szCs w:val="32"/>
            </w:rPr>
          </w:pPr>
          <w:r w:rsidRPr="003B067B">
            <w:rPr>
              <w:rFonts w:ascii="Arial" w:hAnsi="Arial" w:cs="Arial"/>
              <w:color w:val="0079BC"/>
              <w:sz w:val="32"/>
              <w:szCs w:val="32"/>
            </w:rPr>
            <w:t xml:space="preserve">Anmeldung </w:t>
          </w:r>
          <w:r w:rsidR="003B067B" w:rsidRPr="003B067B">
            <w:rPr>
              <w:rFonts w:ascii="Arial" w:hAnsi="Arial" w:cs="Arial"/>
              <w:color w:val="0079BC"/>
              <w:sz w:val="32"/>
              <w:szCs w:val="32"/>
            </w:rPr>
            <w:t xml:space="preserve">zur Taufe in der </w:t>
          </w:r>
        </w:p>
        <w:p w14:paraId="4A6433EA" w14:textId="77777777" w:rsidR="0090596C" w:rsidRDefault="003B067B" w:rsidP="003B067B">
          <w:pPr>
            <w:pStyle w:val="Kopfzeile"/>
            <w:spacing w:line="240" w:lineRule="auto"/>
            <w:rPr>
              <w:rFonts w:ascii="Arial" w:hAnsi="Arial" w:cs="Arial"/>
              <w:color w:val="0079BC"/>
              <w:sz w:val="32"/>
              <w:szCs w:val="32"/>
            </w:rPr>
          </w:pPr>
          <w:r w:rsidRPr="003B067B">
            <w:rPr>
              <w:rFonts w:ascii="Arial" w:hAnsi="Arial" w:cs="Arial"/>
              <w:color w:val="0079BC"/>
              <w:sz w:val="32"/>
              <w:szCs w:val="32"/>
            </w:rPr>
            <w:t>Evangelisch-reformierten Kirchgemeinde Kilchberg</w:t>
          </w:r>
        </w:p>
        <w:p w14:paraId="4F084392" w14:textId="49F801A7" w:rsidR="00CB567B" w:rsidRPr="003B067B" w:rsidRDefault="00CB567B" w:rsidP="003B067B">
          <w:pPr>
            <w:pStyle w:val="Kopfzeile"/>
            <w:spacing w:line="240" w:lineRule="auto"/>
            <w:rPr>
              <w:rFonts w:ascii="Arial" w:hAnsi="Arial" w:cs="Arial"/>
              <w:color w:val="0079BC"/>
              <w:sz w:val="40"/>
              <w:szCs w:val="40"/>
            </w:rPr>
          </w:pPr>
        </w:p>
      </w:tc>
    </w:tr>
  </w:tbl>
  <w:bookmarkEnd w:id="1"/>
  <w:p w14:paraId="40E8E718" w14:textId="77777777" w:rsidR="00650259" w:rsidRDefault="00D018F8" w:rsidP="0090596C">
    <w:pPr>
      <w:pStyle w:val="KeinLeerraum"/>
      <w:spacing w:after="0"/>
      <w:rPr>
        <w:sz w:val="20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415F27D9" wp14:editId="7A889894">
          <wp:simplePos x="0" y="0"/>
          <wp:positionH relativeFrom="page">
            <wp:posOffset>565785</wp:posOffset>
          </wp:positionH>
          <wp:positionV relativeFrom="page">
            <wp:posOffset>260985</wp:posOffset>
          </wp:positionV>
          <wp:extent cx="1735455" cy="525780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45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revisionView w:inkAnnotations="0"/>
  <w:documentProtection w:edit="forms" w:enforcement="1" w:cryptProviderType="rsaAES" w:cryptAlgorithmClass="hash" w:cryptAlgorithmType="typeAny" w:cryptAlgorithmSid="14" w:cryptSpinCount="100000" w:hash="3NqVh7nQwxMvTv5voh+DLQ156xEzGoxMnG+OdrRh2SKiKDAdG7EPoade8SJtivN2sML/aB5s+pjfKyIJEcncLQ==" w:salt="Kcs2HWTHBJ5LVJlmTnEPJw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28"/>
    <w:rsid w:val="0002284A"/>
    <w:rsid w:val="000456E1"/>
    <w:rsid w:val="00052382"/>
    <w:rsid w:val="0006568A"/>
    <w:rsid w:val="00076F0F"/>
    <w:rsid w:val="00084253"/>
    <w:rsid w:val="00084815"/>
    <w:rsid w:val="000900A3"/>
    <w:rsid w:val="000C6F79"/>
    <w:rsid w:val="000C7773"/>
    <w:rsid w:val="000D1F49"/>
    <w:rsid w:val="00113D4C"/>
    <w:rsid w:val="00123245"/>
    <w:rsid w:val="001727CA"/>
    <w:rsid w:val="001C0EC7"/>
    <w:rsid w:val="00226CE1"/>
    <w:rsid w:val="00292701"/>
    <w:rsid w:val="002928D0"/>
    <w:rsid w:val="002933EF"/>
    <w:rsid w:val="002C56E6"/>
    <w:rsid w:val="002D12A3"/>
    <w:rsid w:val="002E1686"/>
    <w:rsid w:val="0031571A"/>
    <w:rsid w:val="00361E11"/>
    <w:rsid w:val="00380876"/>
    <w:rsid w:val="003A4871"/>
    <w:rsid w:val="003B067B"/>
    <w:rsid w:val="003B4744"/>
    <w:rsid w:val="003F0847"/>
    <w:rsid w:val="0040090B"/>
    <w:rsid w:val="00407919"/>
    <w:rsid w:val="0046302A"/>
    <w:rsid w:val="00487D2D"/>
    <w:rsid w:val="004A184A"/>
    <w:rsid w:val="004B2211"/>
    <w:rsid w:val="004D5D62"/>
    <w:rsid w:val="005112D0"/>
    <w:rsid w:val="00531711"/>
    <w:rsid w:val="0054362F"/>
    <w:rsid w:val="0054718A"/>
    <w:rsid w:val="00577E06"/>
    <w:rsid w:val="00590C78"/>
    <w:rsid w:val="005A3BF7"/>
    <w:rsid w:val="005A6A61"/>
    <w:rsid w:val="005D6FFF"/>
    <w:rsid w:val="005F0F84"/>
    <w:rsid w:val="005F2035"/>
    <w:rsid w:val="005F7990"/>
    <w:rsid w:val="00607293"/>
    <w:rsid w:val="0063739C"/>
    <w:rsid w:val="00640146"/>
    <w:rsid w:val="00650259"/>
    <w:rsid w:val="00770F25"/>
    <w:rsid w:val="007A35A8"/>
    <w:rsid w:val="007B0A85"/>
    <w:rsid w:val="007C6A52"/>
    <w:rsid w:val="007D5F53"/>
    <w:rsid w:val="007F7B5D"/>
    <w:rsid w:val="0082043E"/>
    <w:rsid w:val="00836129"/>
    <w:rsid w:val="00871A48"/>
    <w:rsid w:val="00875AAE"/>
    <w:rsid w:val="008E203A"/>
    <w:rsid w:val="0090596C"/>
    <w:rsid w:val="0091229C"/>
    <w:rsid w:val="00940E73"/>
    <w:rsid w:val="009638C7"/>
    <w:rsid w:val="00970550"/>
    <w:rsid w:val="0098597D"/>
    <w:rsid w:val="009F619A"/>
    <w:rsid w:val="009F6DDE"/>
    <w:rsid w:val="009F6FCE"/>
    <w:rsid w:val="00A370A8"/>
    <w:rsid w:val="00A46DF2"/>
    <w:rsid w:val="00A918E9"/>
    <w:rsid w:val="00AC0757"/>
    <w:rsid w:val="00B00464"/>
    <w:rsid w:val="00B277E6"/>
    <w:rsid w:val="00BA1CA4"/>
    <w:rsid w:val="00BD4753"/>
    <w:rsid w:val="00BD5CB1"/>
    <w:rsid w:val="00BE62EE"/>
    <w:rsid w:val="00C003BA"/>
    <w:rsid w:val="00C46878"/>
    <w:rsid w:val="00C71596"/>
    <w:rsid w:val="00C76C75"/>
    <w:rsid w:val="00C8331B"/>
    <w:rsid w:val="00C87328"/>
    <w:rsid w:val="00CB4A51"/>
    <w:rsid w:val="00CB567B"/>
    <w:rsid w:val="00CD275A"/>
    <w:rsid w:val="00CD4532"/>
    <w:rsid w:val="00CD47B0"/>
    <w:rsid w:val="00CD70CE"/>
    <w:rsid w:val="00CE6104"/>
    <w:rsid w:val="00CE7918"/>
    <w:rsid w:val="00CF2276"/>
    <w:rsid w:val="00D01468"/>
    <w:rsid w:val="00D018F8"/>
    <w:rsid w:val="00D16163"/>
    <w:rsid w:val="00D67A0E"/>
    <w:rsid w:val="00DB3FAD"/>
    <w:rsid w:val="00DE3DDB"/>
    <w:rsid w:val="00E05221"/>
    <w:rsid w:val="00E139C4"/>
    <w:rsid w:val="00E20C65"/>
    <w:rsid w:val="00E2592A"/>
    <w:rsid w:val="00E61C09"/>
    <w:rsid w:val="00E677FE"/>
    <w:rsid w:val="00EA3647"/>
    <w:rsid w:val="00EB3B58"/>
    <w:rsid w:val="00EC7359"/>
    <w:rsid w:val="00EE3054"/>
    <w:rsid w:val="00F00606"/>
    <w:rsid w:val="00F01256"/>
    <w:rsid w:val="00F34D0B"/>
    <w:rsid w:val="00F52451"/>
    <w:rsid w:val="00FC7475"/>
    <w:rsid w:val="00FE78A0"/>
    <w:rsid w:val="00FF032C"/>
    <w:rsid w:val="00FF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75F5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1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1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ina.savi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11D40B425748CBA7FD8883E9F33F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0C1067-18F4-4477-8C86-90E3215FEAFA}"/>
      </w:docPartPr>
      <w:docPartBody>
        <w:p w:rsidR="00C21E5A" w:rsidRDefault="0055764F">
          <w:pPr>
            <w:pStyle w:val="1D11D40B425748CBA7FD8883E9F33F84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DF39589992874E49A5FBA64A6FFF4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6FC4C3-8A58-495C-948A-51ADEEC42BCF}"/>
      </w:docPartPr>
      <w:docPartBody>
        <w:p w:rsidR="00C21E5A" w:rsidRDefault="0055764F">
          <w:pPr>
            <w:pStyle w:val="DF39589992874E49A5FBA64A6FFF41B9"/>
          </w:pPr>
          <w:r w:rsidRPr="003A4871">
            <w:rPr>
              <w:lang w:bidi="de-DE"/>
            </w:rPr>
            <w:t>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4F"/>
    <w:rsid w:val="00096BDB"/>
    <w:rsid w:val="00466E4B"/>
    <w:rsid w:val="00513EE6"/>
    <w:rsid w:val="0055764F"/>
    <w:rsid w:val="0096581F"/>
    <w:rsid w:val="00C2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D11D40B425748CBA7FD8883E9F33F84">
    <w:name w:val="1D11D40B425748CBA7FD8883E9F33F84"/>
  </w:style>
  <w:style w:type="paragraph" w:customStyle="1" w:styleId="DF39589992874E49A5FBA64A6FFF41B9">
    <w:name w:val="DF39589992874E49A5FBA64A6FFF41B9"/>
  </w:style>
  <w:style w:type="character" w:styleId="Platzhaltertext">
    <w:name w:val="Placeholder Text"/>
    <w:basedOn w:val="Absatz-Standardschriftart"/>
    <w:uiPriority w:val="99"/>
    <w:semiHidden/>
    <w:rsid w:val="0055764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0CF4E8196B4A48B0D6ECBFBA003A14" ma:contentTypeVersion="13" ma:contentTypeDescription="Ein neues Dokument erstellen." ma:contentTypeScope="" ma:versionID="71a14343a0dfef08f1bcaf5251477562">
  <xsd:schema xmlns:xsd="http://www.w3.org/2001/XMLSchema" xmlns:xs="http://www.w3.org/2001/XMLSchema" xmlns:p="http://schemas.microsoft.com/office/2006/metadata/properties" xmlns:ns2="e0fa9cfc-71d4-4ae2-acc0-09513249b239" xmlns:ns3="8060c977-6283-4ccd-8685-a5d4de431b7d" targetNamespace="http://schemas.microsoft.com/office/2006/metadata/properties" ma:root="true" ma:fieldsID="bf241522d533af8074b78470f48a3f4b" ns2:_="" ns3:_="">
    <xsd:import namespace="e0fa9cfc-71d4-4ae2-acc0-09513249b239"/>
    <xsd:import namespace="8060c977-6283-4ccd-8685-a5d4de431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a9cfc-71d4-4ae2-acc0-09513249b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3a27a8f-9efc-4237-acf9-6a01bf5031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0c977-6283-4ccd-8685-a5d4de431b7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f43e167-79e6-4442-aafd-d161a3a716f4}" ma:internalName="TaxCatchAll" ma:showField="CatchAllData" ma:web="8060c977-6283-4ccd-8685-a5d4de431b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fa9cfc-71d4-4ae2-acc0-09513249b239">
      <Terms xmlns="http://schemas.microsoft.com/office/infopath/2007/PartnerControls"/>
    </lcf76f155ced4ddcb4097134ff3c332f>
    <TaxCatchAll xmlns="8060c977-6283-4ccd-8685-a5d4de431b7d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B4F15C-8E1F-487F-8830-D17B6834C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fa9cfc-71d4-4ae2-acc0-09513249b239"/>
    <ds:schemaRef ds:uri="8060c977-6283-4ccd-8685-a5d4de431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e0fa9cfc-71d4-4ae2-acc0-09513249b239"/>
    <ds:schemaRef ds:uri="8060c977-6283-4ccd-8685-a5d4de431b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Verzeichnis-Erfassungsformular.dotx</Template>
  <TotalTime>0</TotalTime>
  <Pages>1</Pages>
  <Words>165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2022-10-24T13:30:00Z</dcterms:created>
  <dcterms:modified xsi:type="dcterms:W3CDTF">2022-10-24T13:30:00Z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0x0101005E758DB5130BCE4384C3B10BC3CDE420</vt:lpwstr>
  </property>
</Properties>
</file>